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3E415" w14:textId="77777777" w:rsidR="00CA3F32" w:rsidRPr="005356C1" w:rsidRDefault="00CA3F32" w:rsidP="000D206F">
      <w:pPr>
        <w:ind w:left="0"/>
      </w:pPr>
    </w:p>
    <w:sectPr w:rsidR="00CA3F32" w:rsidRPr="005356C1" w:rsidSect="00F32C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7D9D5" w14:textId="77777777" w:rsidR="008339B8" w:rsidRDefault="008339B8" w:rsidP="005356C1">
      <w:pPr>
        <w:spacing w:line="240" w:lineRule="auto"/>
      </w:pPr>
      <w:r>
        <w:separator/>
      </w:r>
    </w:p>
  </w:endnote>
  <w:endnote w:type="continuationSeparator" w:id="0">
    <w:p w14:paraId="5CC9F966" w14:textId="77777777" w:rsidR="008339B8" w:rsidRDefault="008339B8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1CB4" w14:textId="77777777" w:rsidR="00990E2B" w:rsidRDefault="00990E2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BBBCD" w14:textId="77777777" w:rsidR="005356C1" w:rsidRDefault="005356C1" w:rsidP="00687AFA">
    <w:pPr>
      <w:pStyle w:val="Zpat"/>
      <w:tabs>
        <w:tab w:val="clear" w:pos="4513"/>
        <w:tab w:val="clear" w:pos="9026"/>
        <w:tab w:val="left" w:pos="957"/>
      </w:tabs>
      <w:ind w:left="0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261"/>
      <w:gridCol w:w="3118"/>
      <w:gridCol w:w="2410"/>
      <w:gridCol w:w="1765"/>
    </w:tblGrid>
    <w:tr w:rsidR="005356C1" w:rsidRPr="00EF4AA9" w14:paraId="6AC65769" w14:textId="77777777" w:rsidTr="00CA3F32">
      <w:trPr>
        <w:trHeight w:val="397"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</w:tcPr>
        <w:p w14:paraId="50A0819C" w14:textId="77777777" w:rsidR="00687AFA" w:rsidRDefault="00687AFA" w:rsidP="000E765F">
          <w:pPr>
            <w:ind w:left="0" w:right="1161"/>
            <w:rPr>
              <w:rFonts w:ascii="Arial" w:hAnsi="Arial" w:cs="Arial"/>
            </w:rPr>
          </w:pPr>
          <w:r w:rsidRPr="00687AFA">
            <w:rPr>
              <w:rFonts w:ascii="Arial" w:hAnsi="Arial" w:cs="Arial"/>
            </w:rPr>
            <w:t>H</w:t>
          </w:r>
          <w:r>
            <w:rPr>
              <w:rFonts w:ascii="Arial" w:hAnsi="Arial" w:cs="Arial"/>
            </w:rPr>
            <w:t>unter</w:t>
          </w:r>
          <w:r w:rsidRPr="00687AFA">
            <w:rPr>
              <w:rFonts w:ascii="Arial" w:hAnsi="Arial" w:cs="Arial"/>
            </w:rPr>
            <w:t xml:space="preserve"> s.r.o.</w:t>
          </w:r>
        </w:p>
        <w:p w14:paraId="38992B38" w14:textId="77777777" w:rsidR="00687AFA" w:rsidRDefault="00687AFA" w:rsidP="000E765F">
          <w:pPr>
            <w:ind w:left="0" w:right="1161"/>
            <w:rPr>
              <w:rFonts w:ascii="Arial" w:hAnsi="Arial" w:cs="Arial"/>
            </w:rPr>
          </w:pPr>
          <w:r w:rsidRPr="00687AFA">
            <w:rPr>
              <w:rFonts w:ascii="Arial" w:hAnsi="Arial" w:cs="Arial"/>
            </w:rPr>
            <w:t xml:space="preserve">U </w:t>
          </w:r>
          <w:r w:rsidR="00EB790B">
            <w:rPr>
              <w:rFonts w:ascii="Arial" w:hAnsi="Arial" w:cs="Arial"/>
            </w:rPr>
            <w:t>G</w:t>
          </w:r>
          <w:r w:rsidRPr="00687AFA">
            <w:rPr>
              <w:rFonts w:ascii="Arial" w:hAnsi="Arial" w:cs="Arial"/>
            </w:rPr>
            <w:t>umovky 758</w:t>
          </w:r>
        </w:p>
        <w:p w14:paraId="671BCC3F" w14:textId="77777777" w:rsidR="005356C1" w:rsidRPr="00EF4AA9" w:rsidRDefault="00687AFA" w:rsidP="000E765F">
          <w:pPr>
            <w:ind w:left="0" w:right="1161"/>
            <w:rPr>
              <w:rFonts w:ascii="Arial" w:hAnsi="Arial" w:cs="Arial"/>
            </w:rPr>
          </w:pPr>
          <w:r w:rsidRPr="00687AFA">
            <w:rPr>
              <w:rFonts w:ascii="Arial" w:hAnsi="Arial" w:cs="Arial"/>
            </w:rPr>
            <w:t>CZ 463 34 Hrádek</w:t>
          </w:r>
          <w:r>
            <w:rPr>
              <w:rFonts w:ascii="Arial" w:hAnsi="Arial" w:cs="Arial"/>
            </w:rPr>
            <w:t xml:space="preserve"> </w:t>
          </w:r>
          <w:r w:rsidRPr="00687AFA">
            <w:rPr>
              <w:rFonts w:ascii="Arial" w:hAnsi="Arial" w:cs="Arial"/>
            </w:rPr>
            <w:t>nad Nisou</w:t>
          </w:r>
        </w:p>
      </w:tc>
      <w:tc>
        <w:tcPr>
          <w:tcW w:w="3118" w:type="dxa"/>
          <w:tcBorders>
            <w:top w:val="nil"/>
            <w:left w:val="nil"/>
            <w:bottom w:val="nil"/>
            <w:right w:val="nil"/>
          </w:tcBorders>
        </w:tcPr>
        <w:p w14:paraId="307782FA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73E86E7C" w14:textId="77777777" w:rsidR="007D5C8E" w:rsidRDefault="007D5C8E" w:rsidP="000E765F">
          <w:pPr>
            <w:ind w:left="0"/>
            <w:rPr>
              <w:rFonts w:ascii="Arial" w:hAnsi="Arial" w:cs="Arial"/>
            </w:rPr>
          </w:pPr>
          <w:r w:rsidRPr="007D5C8E">
            <w:rPr>
              <w:rFonts w:ascii="Arial" w:hAnsi="Arial" w:cs="Arial"/>
            </w:rPr>
            <w:t>+420 602 594</w:t>
          </w:r>
          <w:r>
            <w:rPr>
              <w:rFonts w:ascii="Arial" w:hAnsi="Arial" w:cs="Arial"/>
            </w:rPr>
            <w:t> </w:t>
          </w:r>
          <w:r w:rsidRPr="007D5C8E">
            <w:rPr>
              <w:rFonts w:ascii="Arial" w:hAnsi="Arial" w:cs="Arial"/>
            </w:rPr>
            <w:t>767</w:t>
          </w:r>
        </w:p>
        <w:p w14:paraId="36E377B2" w14:textId="77777777" w:rsidR="005356C1" w:rsidRPr="00EF4AA9" w:rsidRDefault="00CA3F32" w:rsidP="000E765F">
          <w:pPr>
            <w:ind w:left="0"/>
            <w:rPr>
              <w:rFonts w:ascii="Arial" w:hAnsi="Arial" w:cs="Arial"/>
            </w:rPr>
          </w:pPr>
          <w:r w:rsidRPr="00CA3F32">
            <w:rPr>
              <w:rFonts w:ascii="Arial" w:hAnsi="Arial" w:cs="Arial"/>
            </w:rPr>
            <w:t>hunter@hunter-sro.cz</w:t>
          </w:r>
        </w:p>
      </w:tc>
      <w:tc>
        <w:tcPr>
          <w:tcW w:w="2410" w:type="dxa"/>
          <w:tcBorders>
            <w:top w:val="nil"/>
            <w:left w:val="nil"/>
            <w:bottom w:val="nil"/>
            <w:right w:val="nil"/>
          </w:tcBorders>
        </w:tcPr>
        <w:p w14:paraId="4F73A9D3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2346EC67" w14:textId="77777777" w:rsidR="00615BC1" w:rsidRDefault="00615BC1" w:rsidP="000E765F">
          <w:pPr>
            <w:ind w:left="0"/>
            <w:rPr>
              <w:rFonts w:ascii="Arial" w:hAnsi="Arial" w:cs="Arial"/>
            </w:rPr>
          </w:pPr>
          <w:r w:rsidRPr="00615BC1">
            <w:rPr>
              <w:rFonts w:ascii="Arial" w:hAnsi="Arial" w:cs="Arial"/>
            </w:rPr>
            <w:t>IČO: 63146126</w:t>
          </w:r>
        </w:p>
        <w:p w14:paraId="72E802B5" w14:textId="77777777" w:rsidR="005356C1" w:rsidRPr="00EF4AA9" w:rsidRDefault="00D27FDE" w:rsidP="000E765F">
          <w:pPr>
            <w:ind w:left="0"/>
            <w:rPr>
              <w:rFonts w:ascii="Arial" w:hAnsi="Arial" w:cs="Arial"/>
            </w:rPr>
          </w:pPr>
          <w:r w:rsidRPr="00D27FDE">
            <w:rPr>
              <w:rFonts w:ascii="Arial" w:hAnsi="Arial" w:cs="Arial"/>
            </w:rPr>
            <w:t>DIČ: CZ63146126</w:t>
          </w:r>
        </w:p>
      </w:tc>
      <w:tc>
        <w:tcPr>
          <w:tcW w:w="176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49BCCB0C" w14:textId="2BD22F5D" w:rsidR="005356C1" w:rsidRPr="00CA3F32" w:rsidRDefault="00CA3F32" w:rsidP="00CA3F32">
          <w:pPr>
            <w:ind w:left="0"/>
            <w:jc w:val="right"/>
            <w:rPr>
              <w:rFonts w:ascii="Arial" w:hAnsi="Arial" w:cs="Arial"/>
              <w:szCs w:val="16"/>
            </w:rPr>
          </w:pPr>
          <w:r w:rsidRPr="00CA3F32">
            <w:rPr>
              <w:rFonts w:ascii="Arial" w:hAnsi="Arial" w:cs="Arial"/>
              <w:color w:val="E84733"/>
              <w:szCs w:val="16"/>
            </w:rPr>
            <w:t>www.hunter-sro.cz</w:t>
          </w:r>
        </w:p>
      </w:tc>
    </w:tr>
  </w:tbl>
  <w:p w14:paraId="56143EFE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942EC8C" wp14:editId="3779738D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3EC0A64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3CD61" w14:textId="77777777" w:rsidR="00990E2B" w:rsidRDefault="00990E2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051C4" w14:textId="77777777" w:rsidR="008339B8" w:rsidRDefault="008339B8" w:rsidP="005356C1">
      <w:pPr>
        <w:spacing w:line="240" w:lineRule="auto"/>
      </w:pPr>
      <w:r>
        <w:separator/>
      </w:r>
    </w:p>
  </w:footnote>
  <w:footnote w:type="continuationSeparator" w:id="0">
    <w:p w14:paraId="47DB5394" w14:textId="77777777" w:rsidR="008339B8" w:rsidRDefault="008339B8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02AD0" w14:textId="77777777" w:rsidR="00990E2B" w:rsidRDefault="00990E2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E8675" w14:textId="77777777" w:rsidR="000E765F" w:rsidRPr="000E765F" w:rsidRDefault="000D206F" w:rsidP="00687AFA">
    <w:pPr>
      <w:pStyle w:val="Zhlav"/>
      <w:tabs>
        <w:tab w:val="clear" w:pos="4513"/>
        <w:tab w:val="clear" w:pos="9026"/>
        <w:tab w:val="left" w:pos="7600"/>
      </w:tabs>
    </w:pPr>
    <w:r>
      <w:rPr>
        <w:noProof/>
      </w:rPr>
      <w:drawing>
        <wp:anchor distT="0" distB="0" distL="114300" distR="114300" simplePos="0" relativeHeight="251662336" behindDoc="1" locked="0" layoutInCell="1" allowOverlap="1" wp14:anchorId="3FD67A39" wp14:editId="221BA2D8">
          <wp:simplePos x="0" y="0"/>
          <wp:positionH relativeFrom="column">
            <wp:posOffset>-464457</wp:posOffset>
          </wp:positionH>
          <wp:positionV relativeFrom="paragraph">
            <wp:posOffset>-36195</wp:posOffset>
          </wp:positionV>
          <wp:extent cx="1208314" cy="435766"/>
          <wp:effectExtent l="0" t="0" r="0" b="0"/>
          <wp:wrapNone/>
          <wp:docPr id="214056488" name="Obrázek 1" descr="Obsah obrázku Písmo, text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056488" name="Obrázek 1" descr="Obsah obrázku Písmo, text, logo, Grafika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8314" cy="435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AFA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60BD" w14:textId="77777777" w:rsidR="00990E2B" w:rsidRDefault="00990E2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E2B"/>
    <w:rsid w:val="0008164E"/>
    <w:rsid w:val="000A5315"/>
    <w:rsid w:val="000D206F"/>
    <w:rsid w:val="000E765F"/>
    <w:rsid w:val="00147599"/>
    <w:rsid w:val="001D22D7"/>
    <w:rsid w:val="004F7CD9"/>
    <w:rsid w:val="005356C1"/>
    <w:rsid w:val="00615BC1"/>
    <w:rsid w:val="006561CA"/>
    <w:rsid w:val="00687AFA"/>
    <w:rsid w:val="006B0890"/>
    <w:rsid w:val="00764E6B"/>
    <w:rsid w:val="00765743"/>
    <w:rsid w:val="0079225B"/>
    <w:rsid w:val="0079669D"/>
    <w:rsid w:val="007D5C8E"/>
    <w:rsid w:val="008339B8"/>
    <w:rsid w:val="00860F05"/>
    <w:rsid w:val="00881924"/>
    <w:rsid w:val="008D4F84"/>
    <w:rsid w:val="008F6C9C"/>
    <w:rsid w:val="00963C3F"/>
    <w:rsid w:val="00990E2B"/>
    <w:rsid w:val="00A22E3C"/>
    <w:rsid w:val="00C67911"/>
    <w:rsid w:val="00CA3F32"/>
    <w:rsid w:val="00CF16FA"/>
    <w:rsid w:val="00D27FDE"/>
    <w:rsid w:val="00DB518F"/>
    <w:rsid w:val="00E32DC0"/>
    <w:rsid w:val="00E95175"/>
    <w:rsid w:val="00EB790B"/>
    <w:rsid w:val="00EF4AA9"/>
    <w:rsid w:val="00F0661B"/>
    <w:rsid w:val="00F3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968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  <w:style w:type="character" w:styleId="Hypertextovodkaz">
    <w:name w:val="Hyperlink"/>
    <w:basedOn w:val="Standardnpsmoodstavce"/>
    <w:uiPriority w:val="99"/>
    <w:unhideWhenUsed/>
    <w:rsid w:val="00687AF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7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HUNTER_Hlav.pap..dotx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dc:description/>
  <cp:lastModifiedBy>Jan Sedláček</cp:lastModifiedBy>
  <cp:revision>1</cp:revision>
  <cp:lastPrinted>2024-04-29T10:51:00Z</cp:lastPrinted>
  <dcterms:created xsi:type="dcterms:W3CDTF">2024-05-20T14:24:00Z</dcterms:created>
  <dcterms:modified xsi:type="dcterms:W3CDTF">2024-05-20T14:27:00Z</dcterms:modified>
  <cp:category/>
</cp:coreProperties>
</file>