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D3C5AF"/>
  <w:body>
    <w:p w14:paraId="1B90A4D4" w14:textId="77777777" w:rsidR="00881924" w:rsidRPr="005356C1" w:rsidRDefault="00881924" w:rsidP="005356C1"/>
    <w:sectPr w:rsidR="00881924" w:rsidRPr="005356C1" w:rsidSect="005D2DF5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268" w:right="1418" w:bottom="1701" w:left="1418" w:header="709" w:footer="87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D3B80" w14:textId="77777777" w:rsidR="001D1184" w:rsidRDefault="001D1184" w:rsidP="005356C1">
      <w:pPr>
        <w:spacing w:line="240" w:lineRule="auto"/>
      </w:pPr>
      <w:r>
        <w:separator/>
      </w:r>
    </w:p>
  </w:endnote>
  <w:endnote w:type="continuationSeparator" w:id="0">
    <w:p w14:paraId="3E0A3897" w14:textId="77777777" w:rsidR="001D1184" w:rsidRDefault="001D1184" w:rsidP="005356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88C8" w14:textId="77777777" w:rsidR="005356C1" w:rsidRDefault="005356C1">
    <w:pPr>
      <w:pStyle w:val="Zpat"/>
    </w:pPr>
  </w:p>
  <w:tbl>
    <w:tblPr>
      <w:tblStyle w:val="TableGrid"/>
      <w:tblpPr w:vertAnchor="page" w:horzAnchor="page" w:tblpX="681" w:tblpY="15764"/>
      <w:tblOverlap w:val="never"/>
      <w:tblW w:w="10554" w:type="dxa"/>
      <w:tblInd w:w="0" w:type="dxa"/>
      <w:tblLook w:val="04A0" w:firstRow="1" w:lastRow="0" w:firstColumn="1" w:lastColumn="0" w:noHBand="0" w:noVBand="1"/>
    </w:tblPr>
    <w:tblGrid>
      <w:gridCol w:w="3119"/>
      <w:gridCol w:w="3185"/>
      <w:gridCol w:w="2684"/>
      <w:gridCol w:w="1566"/>
    </w:tblGrid>
    <w:tr w:rsidR="005356C1" w:rsidRPr="00EF4AA9" w14:paraId="1869DD71" w14:textId="77777777" w:rsidTr="006B3CFA">
      <w:trPr>
        <w:trHeight w:val="397"/>
      </w:trPr>
      <w:tc>
        <w:tcPr>
          <w:tcW w:w="3119" w:type="dxa"/>
          <w:tcBorders>
            <w:top w:val="nil"/>
            <w:left w:val="nil"/>
            <w:bottom w:val="nil"/>
            <w:right w:val="nil"/>
          </w:tcBorders>
        </w:tcPr>
        <w:p w14:paraId="481E19AD" w14:textId="77777777" w:rsidR="00777337" w:rsidRDefault="00777337" w:rsidP="000E765F">
          <w:pPr>
            <w:ind w:left="0" w:right="1161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Karel Kaňák, s.r.o.</w:t>
          </w:r>
        </w:p>
        <w:p w14:paraId="45CBE474" w14:textId="77777777" w:rsidR="006B3CFA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Tovární 1237/35</w:t>
          </w:r>
        </w:p>
        <w:p w14:paraId="3A08117B" w14:textId="77777777" w:rsidR="005356C1" w:rsidRPr="00EF4AA9" w:rsidRDefault="005356C1" w:rsidP="000E765F">
          <w:pPr>
            <w:ind w:left="0" w:right="1161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CZ 696 01 Rohatec</w:t>
          </w:r>
        </w:p>
      </w:tc>
      <w:tc>
        <w:tcPr>
          <w:tcW w:w="3185" w:type="dxa"/>
          <w:tcBorders>
            <w:top w:val="nil"/>
            <w:left w:val="nil"/>
            <w:bottom w:val="nil"/>
            <w:right w:val="nil"/>
          </w:tcBorders>
        </w:tcPr>
        <w:p w14:paraId="62935F44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4ABAADC3" w14:textId="77777777" w:rsidR="006B3CFA" w:rsidRDefault="005356C1" w:rsidP="000E765F">
          <w:pPr>
            <w:ind w:left="0"/>
            <w:rPr>
              <w:rFonts w:ascii="Arial" w:hAnsi="Arial" w:cs="Arial"/>
            </w:rPr>
          </w:pPr>
          <w:r w:rsidRPr="00EF4AA9">
            <w:rPr>
              <w:rFonts w:ascii="Arial" w:hAnsi="Arial" w:cs="Arial"/>
            </w:rPr>
            <w:t>+420 518 399</w:t>
          </w:r>
          <w:r w:rsidR="006B3CFA">
            <w:rPr>
              <w:rFonts w:ascii="Arial" w:hAnsi="Arial" w:cs="Arial"/>
            </w:rPr>
            <w:t> </w:t>
          </w:r>
          <w:r w:rsidRPr="00EF4AA9">
            <w:rPr>
              <w:rFonts w:ascii="Arial" w:hAnsi="Arial" w:cs="Arial"/>
            </w:rPr>
            <w:t>711</w:t>
          </w:r>
        </w:p>
        <w:p w14:paraId="76A8E78E" w14:textId="77777777" w:rsidR="005356C1" w:rsidRPr="00EF4AA9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kanak@kanakcz.com</w:t>
          </w:r>
        </w:p>
      </w:tc>
      <w:tc>
        <w:tcPr>
          <w:tcW w:w="2684" w:type="dxa"/>
          <w:tcBorders>
            <w:top w:val="nil"/>
            <w:left w:val="nil"/>
            <w:bottom w:val="nil"/>
            <w:right w:val="nil"/>
          </w:tcBorders>
        </w:tcPr>
        <w:p w14:paraId="48C82AFF" w14:textId="77777777" w:rsidR="00CF16FA" w:rsidRPr="00EF4AA9" w:rsidRDefault="00CF16FA" w:rsidP="000E765F">
          <w:pPr>
            <w:ind w:left="0"/>
            <w:rPr>
              <w:rFonts w:ascii="Arial" w:hAnsi="Arial" w:cs="Arial"/>
            </w:rPr>
          </w:pPr>
        </w:p>
        <w:p w14:paraId="42264E94" w14:textId="77777777" w:rsidR="00777337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IČO: 43441947</w:t>
          </w:r>
        </w:p>
        <w:p w14:paraId="52A16AB7" w14:textId="77777777" w:rsidR="005356C1" w:rsidRPr="00EF4AA9" w:rsidRDefault="00777337" w:rsidP="000E765F">
          <w:pPr>
            <w:ind w:left="0"/>
            <w:rPr>
              <w:rFonts w:ascii="Arial" w:hAnsi="Arial" w:cs="Arial"/>
            </w:rPr>
          </w:pPr>
          <w:r w:rsidRPr="00777337">
            <w:rPr>
              <w:rFonts w:ascii="Arial" w:hAnsi="Arial" w:cs="Arial"/>
            </w:rPr>
            <w:t>DIČ: CZ43441947</w:t>
          </w:r>
        </w:p>
      </w:tc>
      <w:tc>
        <w:tcPr>
          <w:tcW w:w="1566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587DE5A" w14:textId="77777777" w:rsidR="005356C1" w:rsidRPr="006B3CFA" w:rsidRDefault="00777337" w:rsidP="00777337">
          <w:pPr>
            <w:ind w:left="0"/>
            <w:jc w:val="right"/>
            <w:rPr>
              <w:rFonts w:ascii="Arial" w:hAnsi="Arial" w:cs="Arial"/>
              <w:szCs w:val="16"/>
            </w:rPr>
          </w:pPr>
          <w:r w:rsidRPr="00777337">
            <w:rPr>
              <w:rFonts w:ascii="Arial" w:hAnsi="Arial" w:cs="Arial"/>
              <w:color w:val="E84733"/>
              <w:szCs w:val="16"/>
            </w:rPr>
            <w:t>www.kanakcz.com</w:t>
          </w:r>
        </w:p>
      </w:tc>
    </w:tr>
  </w:tbl>
  <w:p w14:paraId="3060FB1D" w14:textId="77777777" w:rsidR="005356C1" w:rsidRDefault="005356C1" w:rsidP="005356C1">
    <w:pPr>
      <w:ind w:left="0"/>
    </w:pPr>
    <w:r>
      <w:rPr>
        <w:noProof/>
        <w:color w:val="000000"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29472F0" wp14:editId="540A2BE4">
              <wp:simplePos x="0" y="0"/>
              <wp:positionH relativeFrom="page">
                <wp:posOffset>431999</wp:posOffset>
              </wp:positionH>
              <wp:positionV relativeFrom="page">
                <wp:posOffset>9894584</wp:posOffset>
              </wp:positionV>
              <wp:extent cx="6695999" cy="6248"/>
              <wp:effectExtent l="0" t="0" r="0" b="0"/>
              <wp:wrapTopAndBottom/>
              <wp:docPr id="218" name="Group 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5999" cy="6248"/>
                        <a:chOff x="0" y="0"/>
                        <a:chExt cx="6695999" cy="6248"/>
                      </a:xfrm>
                    </wpg:grpSpPr>
                    <wps:wsp>
                      <wps:cNvPr id="20" name="Shape 20"/>
                      <wps:cNvSpPr/>
                      <wps:spPr>
                        <a:xfrm>
                          <a:off x="0" y="0"/>
                          <a:ext cx="669599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95999">
                              <a:moveTo>
                                <a:pt x="0" y="0"/>
                              </a:moveTo>
                              <a:lnTo>
                                <a:pt x="6695999" y="0"/>
                              </a:lnTo>
                            </a:path>
                          </a:pathLst>
                        </a:custGeom>
                        <a:ln w="6248" cap="flat">
                          <a:custDash>
                            <a:ds d="700000" sp="600000"/>
                          </a:custDash>
                          <a:miter lim="100000"/>
                        </a:ln>
                      </wps:spPr>
                      <wps:style>
                        <a:lnRef idx="1">
                          <a:srgbClr val="E84733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A1651A1" id="Group 218" o:spid="_x0000_s1026" style="position:absolute;margin-left:34pt;margin-top:779.1pt;width:527.25pt;height:.5pt;z-index:251660288;mso-position-horizontal-relative:page;mso-position-vertical-relative:page" coordsize="66959,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">
              <v:shape id="Shape 20" o:spid="_x0000_s1027" style="position:absolute;width:66959;height:0;visibility:visible;mso-wrap-style:square;v-text-anchor:top" coordsize="6695999,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" path="m,l6695999,e" filled="f" strokecolor="#e84733" strokeweight=".17356mm">
                <v:stroke miterlimit="1" joinstyle="miter"/>
                <v:path arrowok="t" textboxrect="0,0,6695999,0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A5955" w14:textId="77777777" w:rsidR="001D1184" w:rsidRDefault="001D1184" w:rsidP="005356C1">
      <w:pPr>
        <w:spacing w:line="240" w:lineRule="auto"/>
      </w:pPr>
      <w:r>
        <w:separator/>
      </w:r>
    </w:p>
  </w:footnote>
  <w:footnote w:type="continuationSeparator" w:id="0">
    <w:p w14:paraId="79715495" w14:textId="77777777" w:rsidR="001D1184" w:rsidRDefault="001D1184" w:rsidP="005356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A9D3" w14:textId="77777777" w:rsidR="007346C0" w:rsidRDefault="007346C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9F66" w14:textId="7526A9B6" w:rsidR="000E765F" w:rsidRPr="000E765F" w:rsidRDefault="0042004F" w:rsidP="00EF4AA9">
    <w:pPr>
      <w:pStyle w:val="Zhlav"/>
      <w:tabs>
        <w:tab w:val="left" w:pos="6096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07DAAD39" wp14:editId="3837E0CE">
          <wp:simplePos x="0" y="0"/>
          <wp:positionH relativeFrom="column">
            <wp:posOffset>-463666</wp:posOffset>
          </wp:positionH>
          <wp:positionV relativeFrom="paragraph">
            <wp:posOffset>-62865</wp:posOffset>
          </wp:positionV>
          <wp:extent cx="1100859" cy="305012"/>
          <wp:effectExtent l="0" t="0" r="4445" b="0"/>
          <wp:wrapNone/>
          <wp:docPr id="491994347" name="Obrázek 1" descr="Obsah obrázku Písmo, Grafika, grafický design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994347" name="Obrázek 1" descr="Obsah obrázku Písmo, Grafika, grafický design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0859" cy="3050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F2E20" w14:textId="77777777" w:rsidR="007346C0" w:rsidRDefault="007346C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004F"/>
    <w:rsid w:val="00057586"/>
    <w:rsid w:val="000A5315"/>
    <w:rsid w:val="000E765F"/>
    <w:rsid w:val="00147599"/>
    <w:rsid w:val="001B31D5"/>
    <w:rsid w:val="001D1184"/>
    <w:rsid w:val="003A65CA"/>
    <w:rsid w:val="003F1FF9"/>
    <w:rsid w:val="0042004F"/>
    <w:rsid w:val="004F4173"/>
    <w:rsid w:val="005356C1"/>
    <w:rsid w:val="005D0097"/>
    <w:rsid w:val="005D2DF5"/>
    <w:rsid w:val="006561CA"/>
    <w:rsid w:val="00687FCB"/>
    <w:rsid w:val="006B3CFA"/>
    <w:rsid w:val="00712190"/>
    <w:rsid w:val="007135E6"/>
    <w:rsid w:val="007346C0"/>
    <w:rsid w:val="00764E6B"/>
    <w:rsid w:val="00777337"/>
    <w:rsid w:val="0079669D"/>
    <w:rsid w:val="00860F05"/>
    <w:rsid w:val="00881924"/>
    <w:rsid w:val="008D4F84"/>
    <w:rsid w:val="008D5D60"/>
    <w:rsid w:val="00A22E3C"/>
    <w:rsid w:val="00B108AC"/>
    <w:rsid w:val="00C67911"/>
    <w:rsid w:val="00CA74BB"/>
    <w:rsid w:val="00CF16FA"/>
    <w:rsid w:val="00D72EB8"/>
    <w:rsid w:val="00DB518F"/>
    <w:rsid w:val="00E95175"/>
    <w:rsid w:val="00EE7035"/>
    <w:rsid w:val="00EF4AA9"/>
    <w:rsid w:val="00F0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45F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0" w:line="259" w:lineRule="auto"/>
      <w:ind w:left="-760"/>
    </w:pPr>
    <w:rPr>
      <w:rFonts w:ascii="Calibri" w:eastAsia="Calibri" w:hAnsi="Calibri" w:cs="Calibri"/>
      <w:color w:val="1C1C1B"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56C1"/>
    <w:rPr>
      <w:rFonts w:ascii="Calibri" w:eastAsia="Calibri" w:hAnsi="Calibri" w:cs="Calibri"/>
      <w:color w:val="1C1C1B"/>
      <w:sz w:val="16"/>
    </w:rPr>
  </w:style>
  <w:style w:type="paragraph" w:styleId="Zpat">
    <w:name w:val="footer"/>
    <w:basedOn w:val="Normln"/>
    <w:link w:val="ZpatChar"/>
    <w:uiPriority w:val="99"/>
    <w:unhideWhenUsed/>
    <w:rsid w:val="005356C1"/>
    <w:pPr>
      <w:tabs>
        <w:tab w:val="center" w:pos="4513"/>
        <w:tab w:val="right" w:pos="9026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56C1"/>
    <w:rPr>
      <w:rFonts w:ascii="Calibri" w:eastAsia="Calibri" w:hAnsi="Calibri" w:cs="Calibri"/>
      <w:color w:val="1C1C1B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Karel_Kanak_SAND.dotx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KANAK_HUNTER_ROVYNA_hlav_papir_</vt:lpstr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KANAK_HUNTER_ROVYNA_hlav_papir_</dc:title>
  <dc:subject/>
  <dc:creator>František Strnadel</dc:creator>
  <cp:keywords/>
  <dc:description/>
  <cp:lastModifiedBy>Jan Sedláček</cp:lastModifiedBy>
  <cp:revision>1</cp:revision>
  <cp:lastPrinted>2024-05-02T15:12:00Z</cp:lastPrinted>
  <dcterms:created xsi:type="dcterms:W3CDTF">2024-05-20T11:02:00Z</dcterms:created>
  <dcterms:modified xsi:type="dcterms:W3CDTF">2024-05-20T11:05:00Z</dcterms:modified>
  <cp:category/>
</cp:coreProperties>
</file>