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630CC" w14:textId="46794F20" w:rsidR="004156C3" w:rsidRPr="005356C1" w:rsidRDefault="004156C3" w:rsidP="000D206F">
      <w:pPr>
        <w:ind w:left="0"/>
      </w:pPr>
    </w:p>
    <w:sectPr w:rsidR="004156C3" w:rsidRPr="005356C1" w:rsidSect="00DC591A">
      <w:headerReference w:type="default" r:id="rId6"/>
      <w:footerReference w:type="default" r:id="rId7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EE15A" w14:textId="77777777" w:rsidR="00DC591A" w:rsidRDefault="00DC591A" w:rsidP="005356C1">
      <w:pPr>
        <w:spacing w:line="240" w:lineRule="auto"/>
      </w:pPr>
      <w:r>
        <w:separator/>
      </w:r>
    </w:p>
  </w:endnote>
  <w:endnote w:type="continuationSeparator" w:id="0">
    <w:p w14:paraId="35D58E0A" w14:textId="77777777" w:rsidR="00DC591A" w:rsidRDefault="00DC591A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B8EF6" w14:textId="03198AE6" w:rsidR="005356C1" w:rsidRDefault="005356C1" w:rsidP="00687AFA">
    <w:pPr>
      <w:pStyle w:val="Zpat"/>
      <w:tabs>
        <w:tab w:val="clear" w:pos="4513"/>
        <w:tab w:val="clear" w:pos="9026"/>
        <w:tab w:val="left" w:pos="957"/>
      </w:tabs>
      <w:ind w:left="0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261"/>
      <w:gridCol w:w="3118"/>
      <w:gridCol w:w="2410"/>
      <w:gridCol w:w="1765"/>
    </w:tblGrid>
    <w:tr w:rsidR="005356C1" w:rsidRPr="00EF4AA9" w14:paraId="74070E57" w14:textId="77777777" w:rsidTr="004156C3">
      <w:trPr>
        <w:trHeight w:val="397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30874274" w14:textId="500D2951" w:rsidR="004156C3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 xml:space="preserve">Kaňák </w:t>
          </w:r>
          <w:proofErr w:type="spellStart"/>
          <w:r w:rsidRPr="004156C3">
            <w:rPr>
              <w:rFonts w:ascii="Arial" w:hAnsi="Arial" w:cs="Arial"/>
            </w:rPr>
            <w:t>Revestr</w:t>
          </w:r>
          <w:proofErr w:type="spellEnd"/>
          <w:r w:rsidRPr="004156C3">
            <w:rPr>
              <w:rFonts w:ascii="Arial" w:hAnsi="Arial" w:cs="Arial"/>
            </w:rPr>
            <w:t xml:space="preserve"> </w:t>
          </w:r>
          <w:proofErr w:type="spellStart"/>
          <w:r w:rsidRPr="004156C3">
            <w:rPr>
              <w:rFonts w:ascii="Arial" w:hAnsi="Arial" w:cs="Arial"/>
            </w:rPr>
            <w:t>s.r.o</w:t>
          </w:r>
          <w:proofErr w:type="spellEnd"/>
        </w:p>
        <w:p w14:paraId="4B9B3E8A" w14:textId="77777777" w:rsidR="004156C3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>Logistický areál Strážnice</w:t>
          </w:r>
        </w:p>
        <w:p w14:paraId="69D41312" w14:textId="77777777" w:rsidR="005356C1" w:rsidRDefault="004156C3" w:rsidP="000E765F">
          <w:pPr>
            <w:ind w:left="0" w:right="1161"/>
            <w:rPr>
              <w:rFonts w:ascii="Arial" w:hAnsi="Arial" w:cs="Arial"/>
            </w:rPr>
          </w:pPr>
          <w:r w:rsidRPr="004156C3">
            <w:rPr>
              <w:rFonts w:ascii="Arial" w:hAnsi="Arial" w:cs="Arial"/>
            </w:rPr>
            <w:t>Jiřího z Poděbrad 978</w:t>
          </w:r>
        </w:p>
        <w:p w14:paraId="245CD2B0" w14:textId="671222AB" w:rsidR="004156C3" w:rsidRPr="00EF4AA9" w:rsidRDefault="004156C3" w:rsidP="000E765F">
          <w:pPr>
            <w:ind w:left="0" w:right="1161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CZ </w:t>
          </w:r>
          <w:r w:rsidRPr="004156C3">
            <w:rPr>
              <w:rFonts w:ascii="Arial" w:hAnsi="Arial" w:cs="Arial"/>
            </w:rPr>
            <w:t>696 62 Strážnice</w:t>
          </w:r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80B7FBC" w14:textId="77777777" w:rsidR="00CF16FA" w:rsidRPr="00EF4AA9" w:rsidRDefault="00CF16FA" w:rsidP="004156C3">
          <w:pPr>
            <w:ind w:left="0"/>
            <w:rPr>
              <w:rFonts w:ascii="Arial" w:hAnsi="Arial" w:cs="Arial"/>
            </w:rPr>
          </w:pPr>
        </w:p>
        <w:p w14:paraId="098667A8" w14:textId="22A68391" w:rsidR="008F7E04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+420 773 744</w:t>
          </w:r>
          <w:r>
            <w:rPr>
              <w:rFonts w:ascii="Arial" w:hAnsi="Arial" w:cs="Arial"/>
            </w:rPr>
            <w:t> </w:t>
          </w:r>
          <w:r w:rsidRPr="008F7E04">
            <w:rPr>
              <w:rFonts w:ascii="Arial" w:hAnsi="Arial" w:cs="Arial"/>
            </w:rPr>
            <w:t>588</w:t>
          </w:r>
        </w:p>
        <w:p w14:paraId="0C3001F4" w14:textId="7EC6263F" w:rsidR="005356C1" w:rsidRPr="00EF4AA9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info@presnerezani.cz</w:t>
          </w:r>
        </w:p>
      </w:tc>
      <w:tc>
        <w:tcPr>
          <w:tcW w:w="2410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8C79907" w14:textId="77777777" w:rsidR="00CF16FA" w:rsidRPr="00EF4AA9" w:rsidRDefault="00CF16FA" w:rsidP="004156C3">
          <w:pPr>
            <w:ind w:left="0"/>
            <w:rPr>
              <w:rFonts w:ascii="Arial" w:hAnsi="Arial" w:cs="Arial"/>
            </w:rPr>
          </w:pPr>
        </w:p>
        <w:p w14:paraId="23E6A480" w14:textId="48935646" w:rsidR="008F7E04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IČ</w:t>
          </w:r>
          <w:r>
            <w:rPr>
              <w:rFonts w:ascii="Arial" w:hAnsi="Arial" w:cs="Arial"/>
            </w:rPr>
            <w:t>O</w:t>
          </w:r>
          <w:r w:rsidRPr="008F7E04">
            <w:rPr>
              <w:rFonts w:ascii="Arial" w:hAnsi="Arial" w:cs="Arial"/>
            </w:rPr>
            <w:t>: 06335012</w:t>
          </w:r>
        </w:p>
        <w:p w14:paraId="0232873E" w14:textId="239B4A13" w:rsidR="005356C1" w:rsidRPr="00EF4AA9" w:rsidRDefault="008F7E04" w:rsidP="004156C3">
          <w:pPr>
            <w:ind w:left="0"/>
            <w:rPr>
              <w:rFonts w:ascii="Arial" w:hAnsi="Arial" w:cs="Arial"/>
            </w:rPr>
          </w:pPr>
          <w:r w:rsidRPr="008F7E04">
            <w:rPr>
              <w:rFonts w:ascii="Arial" w:hAnsi="Arial" w:cs="Arial"/>
            </w:rPr>
            <w:t>DIČ: CZ06335012</w:t>
          </w:r>
        </w:p>
      </w:tc>
      <w:tc>
        <w:tcPr>
          <w:tcW w:w="176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677AFB49" w14:textId="5988D87A" w:rsidR="005356C1" w:rsidRPr="00CA3F32" w:rsidRDefault="008F7E04" w:rsidP="00CA3F32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8F7E04">
            <w:rPr>
              <w:rFonts w:ascii="Arial" w:hAnsi="Arial" w:cs="Arial"/>
              <w:color w:val="E84733"/>
              <w:szCs w:val="16"/>
            </w:rPr>
            <w:t>www.presnerezani.cz</w:t>
          </w:r>
        </w:p>
      </w:tc>
    </w:tr>
  </w:tbl>
  <w:p w14:paraId="4DBE02E3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FDD611F" wp14:editId="6AE3DABE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9DCA90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FB8A9" w14:textId="77777777" w:rsidR="00DC591A" w:rsidRDefault="00DC591A" w:rsidP="005356C1">
      <w:pPr>
        <w:spacing w:line="240" w:lineRule="auto"/>
      </w:pPr>
      <w:r>
        <w:separator/>
      </w:r>
    </w:p>
  </w:footnote>
  <w:footnote w:type="continuationSeparator" w:id="0">
    <w:p w14:paraId="49197F23" w14:textId="77777777" w:rsidR="00DC591A" w:rsidRDefault="00DC591A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DA9B4" w14:textId="09D3D5F4" w:rsidR="000E765F" w:rsidRPr="000E765F" w:rsidRDefault="004156C3" w:rsidP="00687AFA">
    <w:pPr>
      <w:pStyle w:val="Zhlav"/>
      <w:tabs>
        <w:tab w:val="clear" w:pos="4513"/>
        <w:tab w:val="clear" w:pos="9026"/>
        <w:tab w:val="left" w:pos="7600"/>
      </w:tabs>
    </w:pPr>
    <w:r>
      <w:rPr>
        <w:noProof/>
      </w:rPr>
      <w:drawing>
        <wp:anchor distT="0" distB="0" distL="114300" distR="114300" simplePos="0" relativeHeight="251664384" behindDoc="1" locked="0" layoutInCell="1" allowOverlap="1" wp14:anchorId="171AEE09" wp14:editId="3124C68A">
          <wp:simplePos x="0" y="0"/>
          <wp:positionH relativeFrom="column">
            <wp:posOffset>-467431</wp:posOffset>
          </wp:positionH>
          <wp:positionV relativeFrom="paragraph">
            <wp:posOffset>-35560</wp:posOffset>
          </wp:positionV>
          <wp:extent cx="1305110" cy="423333"/>
          <wp:effectExtent l="0" t="0" r="3175" b="0"/>
          <wp:wrapNone/>
          <wp:docPr id="957898277" name="Obrázek 3" descr="Obsah obrázku Písmo, text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7898277" name="Obrázek 3" descr="Obsah obrázku Písmo, text, logo, Grafika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110" cy="4233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A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AA9"/>
    <w:rsid w:val="000A5315"/>
    <w:rsid w:val="000D206F"/>
    <w:rsid w:val="000E765F"/>
    <w:rsid w:val="00147599"/>
    <w:rsid w:val="004156C3"/>
    <w:rsid w:val="004A4CBE"/>
    <w:rsid w:val="004F7CD9"/>
    <w:rsid w:val="005356C1"/>
    <w:rsid w:val="00615BC1"/>
    <w:rsid w:val="006561CA"/>
    <w:rsid w:val="00687AFA"/>
    <w:rsid w:val="00764E6B"/>
    <w:rsid w:val="0079669D"/>
    <w:rsid w:val="00860F05"/>
    <w:rsid w:val="00881924"/>
    <w:rsid w:val="008D4F84"/>
    <w:rsid w:val="008F7E04"/>
    <w:rsid w:val="00A22E3C"/>
    <w:rsid w:val="00C67911"/>
    <w:rsid w:val="00CA3F32"/>
    <w:rsid w:val="00CF16FA"/>
    <w:rsid w:val="00D27FDE"/>
    <w:rsid w:val="00DB518F"/>
    <w:rsid w:val="00DC591A"/>
    <w:rsid w:val="00E95175"/>
    <w:rsid w:val="00EA60B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79C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  <w:style w:type="character" w:styleId="Hypertextovodkaz">
    <w:name w:val="Hyperlink"/>
    <w:basedOn w:val="Standardnpsmoodstavce"/>
    <w:uiPriority w:val="99"/>
    <w:unhideWhenUsed/>
    <w:rsid w:val="00687AF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7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REVESTR_Hlav.pap.dotx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cp:lastModifiedBy>Jan Sedláček</cp:lastModifiedBy>
  <cp:revision>2</cp:revision>
  <cp:lastPrinted>2024-04-29T11:34:00Z</cp:lastPrinted>
  <dcterms:created xsi:type="dcterms:W3CDTF">2024-04-29T11:34:00Z</dcterms:created>
  <dcterms:modified xsi:type="dcterms:W3CDTF">2024-04-29T11:34:00Z</dcterms:modified>
</cp:coreProperties>
</file>