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3C5AF"/>
  <w:body>
    <w:p w14:paraId="1018BEE8" w14:textId="4DCAB2F4" w:rsidR="004156C3" w:rsidRPr="005356C1" w:rsidRDefault="004156C3" w:rsidP="000D206F">
      <w:pPr>
        <w:ind w:left="0"/>
      </w:pPr>
    </w:p>
    <w:sectPr w:rsidR="004156C3" w:rsidRPr="005356C1" w:rsidSect="00DC59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70569" w14:textId="77777777" w:rsidR="001C3ED2" w:rsidRDefault="001C3ED2" w:rsidP="005356C1">
      <w:pPr>
        <w:spacing w:line="240" w:lineRule="auto"/>
      </w:pPr>
      <w:r>
        <w:separator/>
      </w:r>
    </w:p>
  </w:endnote>
  <w:endnote w:type="continuationSeparator" w:id="0">
    <w:p w14:paraId="691ED701" w14:textId="77777777" w:rsidR="001C3ED2" w:rsidRDefault="001C3ED2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349EE" w14:textId="77777777" w:rsidR="00C139F1" w:rsidRDefault="00C139F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C700C" w14:textId="77777777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015B7968" w14:textId="77777777" w:rsidTr="004156C3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6F7377B0" w14:textId="77777777" w:rsidR="004156C3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 xml:space="preserve">Kaňák </w:t>
          </w:r>
          <w:proofErr w:type="spellStart"/>
          <w:r w:rsidRPr="004156C3">
            <w:rPr>
              <w:rFonts w:ascii="Arial" w:hAnsi="Arial" w:cs="Arial"/>
            </w:rPr>
            <w:t>Revestr</w:t>
          </w:r>
          <w:proofErr w:type="spellEnd"/>
          <w:r w:rsidRPr="004156C3">
            <w:rPr>
              <w:rFonts w:ascii="Arial" w:hAnsi="Arial" w:cs="Arial"/>
            </w:rPr>
            <w:t xml:space="preserve"> </w:t>
          </w:r>
          <w:proofErr w:type="spellStart"/>
          <w:r w:rsidRPr="004156C3">
            <w:rPr>
              <w:rFonts w:ascii="Arial" w:hAnsi="Arial" w:cs="Arial"/>
            </w:rPr>
            <w:t>s.r.o</w:t>
          </w:r>
          <w:proofErr w:type="spellEnd"/>
        </w:p>
        <w:p w14:paraId="3BC39A64" w14:textId="77777777" w:rsidR="004156C3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>Logistický areál Strážnice</w:t>
          </w:r>
        </w:p>
        <w:p w14:paraId="5A06C71E" w14:textId="77777777" w:rsidR="005356C1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>Jiřího z Poděbrad 978</w:t>
          </w:r>
        </w:p>
        <w:p w14:paraId="5111AD1A" w14:textId="77777777" w:rsidR="004156C3" w:rsidRPr="00EF4AA9" w:rsidRDefault="004156C3" w:rsidP="000E765F">
          <w:pPr>
            <w:ind w:left="0" w:right="1161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CZ </w:t>
          </w:r>
          <w:r w:rsidRPr="004156C3">
            <w:rPr>
              <w:rFonts w:ascii="Arial" w:hAnsi="Arial" w:cs="Arial"/>
            </w:rPr>
            <w:t>696 62 Strážnice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E2AAB2B" w14:textId="77777777" w:rsidR="00CF16FA" w:rsidRPr="00EF4AA9" w:rsidRDefault="00CF16FA" w:rsidP="004156C3">
          <w:pPr>
            <w:ind w:left="0"/>
            <w:rPr>
              <w:rFonts w:ascii="Arial" w:hAnsi="Arial" w:cs="Arial"/>
            </w:rPr>
          </w:pPr>
        </w:p>
        <w:p w14:paraId="35F5599A" w14:textId="77777777" w:rsidR="008F7E04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+420 773 744</w:t>
          </w:r>
          <w:r>
            <w:rPr>
              <w:rFonts w:ascii="Arial" w:hAnsi="Arial" w:cs="Arial"/>
            </w:rPr>
            <w:t> </w:t>
          </w:r>
          <w:r w:rsidRPr="008F7E04">
            <w:rPr>
              <w:rFonts w:ascii="Arial" w:hAnsi="Arial" w:cs="Arial"/>
            </w:rPr>
            <w:t>588</w:t>
          </w:r>
        </w:p>
        <w:p w14:paraId="207B3FA4" w14:textId="77777777" w:rsidR="005356C1" w:rsidRPr="00EF4AA9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info@presnerezani.cz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3453020" w14:textId="77777777" w:rsidR="00CF16FA" w:rsidRPr="00EF4AA9" w:rsidRDefault="00CF16FA" w:rsidP="004156C3">
          <w:pPr>
            <w:ind w:left="0"/>
            <w:rPr>
              <w:rFonts w:ascii="Arial" w:hAnsi="Arial" w:cs="Arial"/>
            </w:rPr>
          </w:pPr>
        </w:p>
        <w:p w14:paraId="00540249" w14:textId="77777777" w:rsidR="008F7E04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IČ</w:t>
          </w:r>
          <w:r>
            <w:rPr>
              <w:rFonts w:ascii="Arial" w:hAnsi="Arial" w:cs="Arial"/>
            </w:rPr>
            <w:t>O</w:t>
          </w:r>
          <w:r w:rsidRPr="008F7E04">
            <w:rPr>
              <w:rFonts w:ascii="Arial" w:hAnsi="Arial" w:cs="Arial"/>
            </w:rPr>
            <w:t>: 06335012</w:t>
          </w:r>
        </w:p>
        <w:p w14:paraId="31E86903" w14:textId="77777777" w:rsidR="005356C1" w:rsidRPr="00EF4AA9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DIČ: CZ06335012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C115E4D" w14:textId="77777777" w:rsidR="005356C1" w:rsidRPr="00CA3F32" w:rsidRDefault="008F7E04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8F7E04">
            <w:rPr>
              <w:rFonts w:ascii="Arial" w:hAnsi="Arial" w:cs="Arial"/>
              <w:color w:val="E84733"/>
              <w:szCs w:val="16"/>
            </w:rPr>
            <w:t>www.presnerezani.cz</w:t>
          </w:r>
        </w:p>
      </w:tc>
    </w:tr>
  </w:tbl>
  <w:p w14:paraId="2D4D3E8F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64CC2EB" wp14:editId="79DEAB80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0D5A1D8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20FF" w14:textId="77777777" w:rsidR="00C139F1" w:rsidRDefault="00C139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73386" w14:textId="77777777" w:rsidR="001C3ED2" w:rsidRDefault="001C3ED2" w:rsidP="005356C1">
      <w:pPr>
        <w:spacing w:line="240" w:lineRule="auto"/>
      </w:pPr>
      <w:r>
        <w:separator/>
      </w:r>
    </w:p>
  </w:footnote>
  <w:footnote w:type="continuationSeparator" w:id="0">
    <w:p w14:paraId="7E248027" w14:textId="77777777" w:rsidR="001C3ED2" w:rsidRDefault="001C3ED2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1857" w14:textId="77777777" w:rsidR="00F06875" w:rsidRDefault="00F0687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A6E6" w14:textId="14F61ADE" w:rsidR="000E765F" w:rsidRPr="000E765F" w:rsidRDefault="00F06875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</w:rPr>
      <w:drawing>
        <wp:anchor distT="0" distB="0" distL="114300" distR="114300" simplePos="0" relativeHeight="251666432" behindDoc="1" locked="0" layoutInCell="1" allowOverlap="1" wp14:anchorId="739D7AAD" wp14:editId="1BBC03C6">
          <wp:simplePos x="0" y="0"/>
          <wp:positionH relativeFrom="column">
            <wp:posOffset>-467476</wp:posOffset>
          </wp:positionH>
          <wp:positionV relativeFrom="paragraph">
            <wp:posOffset>-31750</wp:posOffset>
          </wp:positionV>
          <wp:extent cx="1304925" cy="422698"/>
          <wp:effectExtent l="0" t="0" r="3175" b="0"/>
          <wp:wrapNone/>
          <wp:docPr id="420556209" name="Obrázek 1" descr="Obsah obrázku Písmo, text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556209" name="Obrázek 1" descr="Obsah obrázku Písmo, text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4226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0C9AB" w14:textId="77777777" w:rsidR="00F06875" w:rsidRDefault="00F0687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875"/>
    <w:rsid w:val="000A5315"/>
    <w:rsid w:val="000D206F"/>
    <w:rsid w:val="000E765F"/>
    <w:rsid w:val="00147599"/>
    <w:rsid w:val="001C3ED2"/>
    <w:rsid w:val="00390169"/>
    <w:rsid w:val="004156C3"/>
    <w:rsid w:val="004A4CBE"/>
    <w:rsid w:val="004F7CD9"/>
    <w:rsid w:val="005356C1"/>
    <w:rsid w:val="00615BC1"/>
    <w:rsid w:val="006561CA"/>
    <w:rsid w:val="00687AFA"/>
    <w:rsid w:val="006D2B4B"/>
    <w:rsid w:val="006F11D9"/>
    <w:rsid w:val="00764E6B"/>
    <w:rsid w:val="0079669D"/>
    <w:rsid w:val="00814D05"/>
    <w:rsid w:val="00860F05"/>
    <w:rsid w:val="00881924"/>
    <w:rsid w:val="008D4F84"/>
    <w:rsid w:val="008E4C45"/>
    <w:rsid w:val="008F7E04"/>
    <w:rsid w:val="00A22E3C"/>
    <w:rsid w:val="00C139F1"/>
    <w:rsid w:val="00C67911"/>
    <w:rsid w:val="00CA3F32"/>
    <w:rsid w:val="00CF16FA"/>
    <w:rsid w:val="00D27FDE"/>
    <w:rsid w:val="00DB518F"/>
    <w:rsid w:val="00DC591A"/>
    <w:rsid w:val="00E95175"/>
    <w:rsid w:val="00EA60B5"/>
    <w:rsid w:val="00EF4AA9"/>
    <w:rsid w:val="00F0661B"/>
    <w:rsid w:val="00F0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2B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Revestr_SAND_.dotx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2</cp:revision>
  <cp:lastPrinted>2024-04-29T11:34:00Z</cp:lastPrinted>
  <dcterms:created xsi:type="dcterms:W3CDTF">2024-05-20T14:30:00Z</dcterms:created>
  <dcterms:modified xsi:type="dcterms:W3CDTF">2024-05-20T14:30:00Z</dcterms:modified>
  <cp:category/>
</cp:coreProperties>
</file>