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0670" w14:textId="1217B2AD" w:rsidR="00CA3F32" w:rsidRPr="005356C1" w:rsidRDefault="004A4CBE" w:rsidP="000D206F">
      <w:pPr>
        <w:ind w:left="0"/>
      </w:pPr>
      <w:r>
        <w:t>ř</w:t>
      </w:r>
    </w:p>
    <w:sectPr w:rsidR="00CA3F32" w:rsidRPr="005356C1" w:rsidSect="00730904">
      <w:headerReference w:type="default" r:id="rId6"/>
      <w:footerReference w:type="default" r:id="rId7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F6714" w14:textId="77777777" w:rsidR="00730904" w:rsidRDefault="00730904" w:rsidP="005356C1">
      <w:pPr>
        <w:spacing w:line="240" w:lineRule="auto"/>
      </w:pPr>
      <w:r>
        <w:separator/>
      </w:r>
    </w:p>
  </w:endnote>
  <w:endnote w:type="continuationSeparator" w:id="0">
    <w:p w14:paraId="11F3C545" w14:textId="77777777" w:rsidR="00730904" w:rsidRDefault="00730904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B8EF6" w14:textId="03198AE6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74070E57" w14:textId="77777777" w:rsidTr="00CA3F32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0FDB3ACA" w14:textId="77777777" w:rsidR="004A4CBE" w:rsidRDefault="004A4CBE" w:rsidP="000E765F">
          <w:pPr>
            <w:ind w:left="0" w:right="1161"/>
            <w:rPr>
              <w:rFonts w:ascii="Arial" w:hAnsi="Arial" w:cs="Arial"/>
            </w:rPr>
          </w:pPr>
          <w:proofErr w:type="spellStart"/>
          <w:r w:rsidRPr="004A4CBE">
            <w:rPr>
              <w:rFonts w:ascii="Arial" w:hAnsi="Arial" w:cs="Arial"/>
            </w:rPr>
            <w:t>Rovyna</w:t>
          </w:r>
          <w:proofErr w:type="spellEnd"/>
          <w:r w:rsidRPr="004A4CBE">
            <w:rPr>
              <w:rFonts w:ascii="Arial" w:hAnsi="Arial" w:cs="Arial"/>
            </w:rPr>
            <w:t>, s.r.o.</w:t>
          </w:r>
          <w:proofErr w:type="spellStart"/>
        </w:p>
        <w:p w14:paraId="636B80AF" w14:textId="77777777" w:rsidR="004A4CBE" w:rsidRDefault="004A4CBE" w:rsidP="000E765F">
          <w:pPr>
            <w:ind w:left="0" w:right="1161"/>
            <w:rPr>
              <w:rFonts w:ascii="Arial" w:hAnsi="Arial" w:cs="Arial"/>
            </w:rPr>
          </w:pPr>
          <w:proofErr w:type="spellEnd"/>
          <w:proofErr w:type="gramStart"/>
          <w:r w:rsidRPr="004A4CBE">
            <w:rPr>
              <w:rFonts w:ascii="Arial" w:hAnsi="Arial" w:cs="Arial"/>
            </w:rPr>
            <w:t xml:space="preserve">Brloh - </w:t>
          </w:r>
          <w:proofErr w:type="spellStart"/>
          <w:r w:rsidRPr="004A4CBE">
            <w:rPr>
              <w:rFonts w:ascii="Arial" w:hAnsi="Arial" w:cs="Arial"/>
            </w:rPr>
            <w:t>Rojšín</w:t>
          </w:r>
          <w:proofErr w:type="spellEnd"/>
          <w:proofErr w:type="gramEnd"/>
          <w:r w:rsidRPr="004A4CBE">
            <w:rPr>
              <w:rFonts w:ascii="Arial" w:hAnsi="Arial" w:cs="Arial"/>
            </w:rPr>
            <w:t xml:space="preserve"> 42</w:t>
          </w:r>
        </w:p>
        <w:p w14:paraId="245CD2B0" w14:textId="1B369840" w:rsidR="005356C1" w:rsidRPr="00EF4AA9" w:rsidRDefault="004A4CBE" w:rsidP="000E765F">
          <w:pPr>
            <w:ind w:left="0" w:right="1161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CZ 382 03 Křemže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</w:tcPr>
        <w:p w14:paraId="180B7FBC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7A33FE78" w14:textId="6454F44F" w:rsidR="004A4CBE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+420 380 745</w:t>
          </w:r>
          <w:r>
            <w:rPr>
              <w:rFonts w:ascii="Arial" w:hAnsi="Arial" w:cs="Arial"/>
            </w:rPr>
            <w:t> </w:t>
          </w:r>
          <w:r w:rsidRPr="004A4CBE">
            <w:rPr>
              <w:rFonts w:ascii="Arial" w:hAnsi="Arial" w:cs="Arial"/>
            </w:rPr>
            <w:t>315</w:t>
          </w:r>
        </w:p>
        <w:p w14:paraId="0C3001F4" w14:textId="564B6933" w:rsidR="005356C1" w:rsidRPr="00EF4AA9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rovyna@rovyna.cz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</w:tcPr>
        <w:p w14:paraId="28C79907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174192A2" w14:textId="77777777" w:rsidR="00EA60B5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IČO: 25153668</w:t>
          </w:r>
        </w:p>
        <w:p w14:paraId="0232873E" w14:textId="1569D88C" w:rsidR="005356C1" w:rsidRPr="00EF4AA9" w:rsidRDefault="00EA60B5" w:rsidP="000E765F">
          <w:pPr>
            <w:ind w:left="0"/>
            <w:rPr>
              <w:rFonts w:ascii="Arial" w:hAnsi="Arial" w:cs="Arial"/>
            </w:rPr>
          </w:pPr>
          <w:r w:rsidRPr="00EA60B5">
            <w:rPr>
              <w:rFonts w:ascii="Arial" w:hAnsi="Arial" w:cs="Arial"/>
            </w:rPr>
            <w:t>DIČ: CZ25153668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77AFB49" w14:textId="23AD6661" w:rsidR="005356C1" w:rsidRPr="00CA3F32" w:rsidRDefault="00EA60B5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EA60B5">
            <w:rPr>
              <w:rFonts w:ascii="Arial" w:hAnsi="Arial" w:cs="Arial"/>
              <w:color w:val="E84733"/>
              <w:szCs w:val="16"/>
            </w:rPr>
            <w:t>www.rovyna.cz</w:t>
          </w:r>
        </w:p>
      </w:tc>
    </w:tr>
  </w:tbl>
  <w:p w14:paraId="4DBE02E3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FDD611F" wp14:editId="6AE3DABE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9DCA90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990A4" w14:textId="77777777" w:rsidR="00730904" w:rsidRDefault="00730904" w:rsidP="005356C1">
      <w:pPr>
        <w:spacing w:line="240" w:lineRule="auto"/>
      </w:pPr>
      <w:r>
        <w:separator/>
      </w:r>
    </w:p>
  </w:footnote>
  <w:footnote w:type="continuationSeparator" w:id="0">
    <w:p w14:paraId="0A882D81" w14:textId="77777777" w:rsidR="00730904" w:rsidRDefault="00730904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DA9B4" w14:textId="4295EDFE" w:rsidR="000E765F" w:rsidRPr="000E765F" w:rsidRDefault="004A4CBE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6D7EEAF6" wp14:editId="5D5146D8">
          <wp:simplePos x="0" y="0"/>
          <wp:positionH relativeFrom="column">
            <wp:posOffset>-462699</wp:posOffset>
          </wp:positionH>
          <wp:positionV relativeFrom="paragraph">
            <wp:posOffset>-35560</wp:posOffset>
          </wp:positionV>
          <wp:extent cx="1275907" cy="446357"/>
          <wp:effectExtent l="0" t="0" r="0" b="0"/>
          <wp:wrapNone/>
          <wp:docPr id="866803084" name="Obrázek 2" descr="Obsah obrázku Písmo, text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6803084" name="Obrázek 2" descr="Obsah obrázku Písmo, text, logo, Grafik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5907" cy="4463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AA9"/>
    <w:rsid w:val="000A5315"/>
    <w:rsid w:val="000D206F"/>
    <w:rsid w:val="000E765F"/>
    <w:rsid w:val="00147599"/>
    <w:rsid w:val="004A4CBE"/>
    <w:rsid w:val="004F7CD9"/>
    <w:rsid w:val="005356C1"/>
    <w:rsid w:val="00615BC1"/>
    <w:rsid w:val="006561CA"/>
    <w:rsid w:val="00687AFA"/>
    <w:rsid w:val="00730904"/>
    <w:rsid w:val="00764E6B"/>
    <w:rsid w:val="0079669D"/>
    <w:rsid w:val="00860F05"/>
    <w:rsid w:val="00881924"/>
    <w:rsid w:val="008D4F84"/>
    <w:rsid w:val="00A22E3C"/>
    <w:rsid w:val="00C67911"/>
    <w:rsid w:val="00CA3F32"/>
    <w:rsid w:val="00CF16FA"/>
    <w:rsid w:val="00D27FDE"/>
    <w:rsid w:val="00DB518F"/>
    <w:rsid w:val="00E95175"/>
    <w:rsid w:val="00EA60B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79C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ROVYNA_Hlav.pap.dotx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cp:lastModifiedBy>Jan Sedláček</cp:lastModifiedBy>
  <cp:revision>2</cp:revision>
  <cp:lastPrinted>2024-04-29T11:22:00Z</cp:lastPrinted>
  <dcterms:created xsi:type="dcterms:W3CDTF">2024-04-29T11:22:00Z</dcterms:created>
  <dcterms:modified xsi:type="dcterms:W3CDTF">2024-04-29T11:22:00Z</dcterms:modified>
</cp:coreProperties>
</file>