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3C5AF"/>
  <w:body>
    <w:p w14:paraId="6BDE54CE" w14:textId="1226D153" w:rsidR="00CA3F32" w:rsidRPr="005356C1" w:rsidRDefault="00CA3F32" w:rsidP="000D206F">
      <w:pPr>
        <w:ind w:left="0"/>
      </w:pPr>
    </w:p>
    <w:sectPr w:rsidR="00CA3F32" w:rsidRPr="005356C1" w:rsidSect="007309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268" w:right="1418" w:bottom="1701" w:left="1418" w:header="709" w:footer="87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39295" w14:textId="77777777" w:rsidR="00B65275" w:rsidRDefault="00B65275" w:rsidP="005356C1">
      <w:pPr>
        <w:spacing w:line="240" w:lineRule="auto"/>
      </w:pPr>
      <w:r>
        <w:separator/>
      </w:r>
    </w:p>
  </w:endnote>
  <w:endnote w:type="continuationSeparator" w:id="0">
    <w:p w14:paraId="7849A4BF" w14:textId="77777777" w:rsidR="00B65275" w:rsidRDefault="00B65275" w:rsidP="005356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8A637" w14:textId="77777777" w:rsidR="001B1079" w:rsidRDefault="001B107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A6348" w14:textId="77777777" w:rsidR="005356C1" w:rsidRDefault="005356C1" w:rsidP="00687AFA">
    <w:pPr>
      <w:pStyle w:val="Zpat"/>
      <w:tabs>
        <w:tab w:val="clear" w:pos="4513"/>
        <w:tab w:val="clear" w:pos="9026"/>
        <w:tab w:val="left" w:pos="957"/>
      </w:tabs>
      <w:ind w:left="0"/>
    </w:pPr>
  </w:p>
  <w:tbl>
    <w:tblPr>
      <w:tblStyle w:val="TableGrid"/>
      <w:tblpPr w:vertAnchor="page" w:horzAnchor="page" w:tblpX="681" w:tblpY="15764"/>
      <w:tblOverlap w:val="never"/>
      <w:tblW w:w="10554" w:type="dxa"/>
      <w:tblInd w:w="0" w:type="dxa"/>
      <w:tblLook w:val="04A0" w:firstRow="1" w:lastRow="0" w:firstColumn="1" w:lastColumn="0" w:noHBand="0" w:noVBand="1"/>
    </w:tblPr>
    <w:tblGrid>
      <w:gridCol w:w="3261"/>
      <w:gridCol w:w="3118"/>
      <w:gridCol w:w="2410"/>
      <w:gridCol w:w="1765"/>
    </w:tblGrid>
    <w:tr w:rsidR="005356C1" w:rsidRPr="00EF4AA9" w14:paraId="7947AF6E" w14:textId="77777777" w:rsidTr="00CA3F32">
      <w:trPr>
        <w:trHeight w:val="397"/>
      </w:trPr>
      <w:tc>
        <w:tcPr>
          <w:tcW w:w="3261" w:type="dxa"/>
          <w:tcBorders>
            <w:top w:val="nil"/>
            <w:left w:val="nil"/>
            <w:bottom w:val="nil"/>
            <w:right w:val="nil"/>
          </w:tcBorders>
        </w:tcPr>
        <w:p w14:paraId="436F978C" w14:textId="77777777" w:rsidR="004A4CBE" w:rsidRDefault="004A4CBE" w:rsidP="000E765F">
          <w:pPr>
            <w:ind w:left="0" w:right="1161"/>
            <w:rPr>
              <w:rFonts w:ascii="Arial" w:hAnsi="Arial" w:cs="Arial"/>
            </w:rPr>
          </w:pPr>
          <w:proofErr w:type="spellStart"/>
          <w:r w:rsidRPr="004A4CBE">
            <w:rPr>
              <w:rFonts w:ascii="Arial" w:hAnsi="Arial" w:cs="Arial"/>
            </w:rPr>
            <w:t>Rovyna</w:t>
          </w:r>
          <w:proofErr w:type="spellEnd"/>
          <w:r w:rsidRPr="004A4CBE">
            <w:rPr>
              <w:rFonts w:ascii="Arial" w:hAnsi="Arial" w:cs="Arial"/>
            </w:rPr>
            <w:t>, s.r.o.</w:t>
          </w:r>
        </w:p>
        <w:p w14:paraId="2B15C042" w14:textId="77777777" w:rsidR="004A4CBE" w:rsidRDefault="004A4CBE" w:rsidP="000E765F">
          <w:pPr>
            <w:ind w:left="0" w:right="1161"/>
            <w:rPr>
              <w:rFonts w:ascii="Arial" w:hAnsi="Arial" w:cs="Arial"/>
            </w:rPr>
          </w:pPr>
          <w:proofErr w:type="gramStart"/>
          <w:r w:rsidRPr="004A4CBE">
            <w:rPr>
              <w:rFonts w:ascii="Arial" w:hAnsi="Arial" w:cs="Arial"/>
            </w:rPr>
            <w:t xml:space="preserve">Brloh - </w:t>
          </w:r>
          <w:proofErr w:type="spellStart"/>
          <w:r w:rsidRPr="004A4CBE">
            <w:rPr>
              <w:rFonts w:ascii="Arial" w:hAnsi="Arial" w:cs="Arial"/>
            </w:rPr>
            <w:t>Rojšín</w:t>
          </w:r>
          <w:proofErr w:type="spellEnd"/>
          <w:proofErr w:type="gramEnd"/>
          <w:r w:rsidRPr="004A4CBE">
            <w:rPr>
              <w:rFonts w:ascii="Arial" w:hAnsi="Arial" w:cs="Arial"/>
            </w:rPr>
            <w:t xml:space="preserve"> 42</w:t>
          </w:r>
        </w:p>
        <w:p w14:paraId="7C7D7B1D" w14:textId="77777777" w:rsidR="005356C1" w:rsidRPr="00EF4AA9" w:rsidRDefault="004A4CBE" w:rsidP="000E765F">
          <w:pPr>
            <w:ind w:left="0" w:right="1161"/>
            <w:rPr>
              <w:rFonts w:ascii="Arial" w:hAnsi="Arial" w:cs="Arial"/>
            </w:rPr>
          </w:pPr>
          <w:r w:rsidRPr="004A4CBE">
            <w:rPr>
              <w:rFonts w:ascii="Arial" w:hAnsi="Arial" w:cs="Arial"/>
            </w:rPr>
            <w:t>CZ 382 03 Křemže</w:t>
          </w:r>
        </w:p>
      </w:tc>
      <w:tc>
        <w:tcPr>
          <w:tcW w:w="3118" w:type="dxa"/>
          <w:tcBorders>
            <w:top w:val="nil"/>
            <w:left w:val="nil"/>
            <w:bottom w:val="nil"/>
            <w:right w:val="nil"/>
          </w:tcBorders>
        </w:tcPr>
        <w:p w14:paraId="74E91140" w14:textId="77777777" w:rsidR="00CF16FA" w:rsidRPr="00EF4AA9" w:rsidRDefault="00CF16FA" w:rsidP="000E765F">
          <w:pPr>
            <w:ind w:left="0"/>
            <w:rPr>
              <w:rFonts w:ascii="Arial" w:hAnsi="Arial" w:cs="Arial"/>
            </w:rPr>
          </w:pPr>
        </w:p>
        <w:p w14:paraId="2C47BF0F" w14:textId="77777777" w:rsidR="004A4CBE" w:rsidRDefault="004A4CBE" w:rsidP="000E765F">
          <w:pPr>
            <w:ind w:left="0"/>
            <w:rPr>
              <w:rFonts w:ascii="Arial" w:hAnsi="Arial" w:cs="Arial"/>
            </w:rPr>
          </w:pPr>
          <w:r w:rsidRPr="004A4CBE">
            <w:rPr>
              <w:rFonts w:ascii="Arial" w:hAnsi="Arial" w:cs="Arial"/>
            </w:rPr>
            <w:t>+420 380 745</w:t>
          </w:r>
          <w:r>
            <w:rPr>
              <w:rFonts w:ascii="Arial" w:hAnsi="Arial" w:cs="Arial"/>
            </w:rPr>
            <w:t> </w:t>
          </w:r>
          <w:r w:rsidRPr="004A4CBE">
            <w:rPr>
              <w:rFonts w:ascii="Arial" w:hAnsi="Arial" w:cs="Arial"/>
            </w:rPr>
            <w:t>315</w:t>
          </w:r>
        </w:p>
        <w:p w14:paraId="57797133" w14:textId="77777777" w:rsidR="005356C1" w:rsidRPr="00EF4AA9" w:rsidRDefault="004A4CBE" w:rsidP="000E765F">
          <w:pPr>
            <w:ind w:left="0"/>
            <w:rPr>
              <w:rFonts w:ascii="Arial" w:hAnsi="Arial" w:cs="Arial"/>
            </w:rPr>
          </w:pPr>
          <w:r w:rsidRPr="004A4CBE">
            <w:rPr>
              <w:rFonts w:ascii="Arial" w:hAnsi="Arial" w:cs="Arial"/>
            </w:rPr>
            <w:t>rovyna@rovyna.cz</w:t>
          </w:r>
        </w:p>
      </w:tc>
      <w:tc>
        <w:tcPr>
          <w:tcW w:w="2410" w:type="dxa"/>
          <w:tcBorders>
            <w:top w:val="nil"/>
            <w:left w:val="nil"/>
            <w:bottom w:val="nil"/>
            <w:right w:val="nil"/>
          </w:tcBorders>
        </w:tcPr>
        <w:p w14:paraId="68F887B1" w14:textId="77777777" w:rsidR="00CF16FA" w:rsidRPr="00EF4AA9" w:rsidRDefault="00CF16FA" w:rsidP="000E765F">
          <w:pPr>
            <w:ind w:left="0"/>
            <w:rPr>
              <w:rFonts w:ascii="Arial" w:hAnsi="Arial" w:cs="Arial"/>
            </w:rPr>
          </w:pPr>
        </w:p>
        <w:p w14:paraId="217A8D29" w14:textId="77777777" w:rsidR="00EA60B5" w:rsidRDefault="004A4CBE" w:rsidP="000E765F">
          <w:pPr>
            <w:ind w:left="0"/>
            <w:rPr>
              <w:rFonts w:ascii="Arial" w:hAnsi="Arial" w:cs="Arial"/>
            </w:rPr>
          </w:pPr>
          <w:r w:rsidRPr="004A4CBE">
            <w:rPr>
              <w:rFonts w:ascii="Arial" w:hAnsi="Arial" w:cs="Arial"/>
            </w:rPr>
            <w:t>IČO: 25153668</w:t>
          </w:r>
        </w:p>
        <w:p w14:paraId="75861B08" w14:textId="77777777" w:rsidR="005356C1" w:rsidRPr="00EF4AA9" w:rsidRDefault="00EA60B5" w:rsidP="000E765F">
          <w:pPr>
            <w:ind w:left="0"/>
            <w:rPr>
              <w:rFonts w:ascii="Arial" w:hAnsi="Arial" w:cs="Arial"/>
            </w:rPr>
          </w:pPr>
          <w:r w:rsidRPr="00EA60B5">
            <w:rPr>
              <w:rFonts w:ascii="Arial" w:hAnsi="Arial" w:cs="Arial"/>
            </w:rPr>
            <w:t>DIČ: CZ25153668</w:t>
          </w:r>
        </w:p>
      </w:tc>
      <w:tc>
        <w:tcPr>
          <w:tcW w:w="1765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34C80A80" w14:textId="77777777" w:rsidR="005356C1" w:rsidRPr="00CA3F32" w:rsidRDefault="00EA60B5" w:rsidP="00CA3F32">
          <w:pPr>
            <w:ind w:left="0"/>
            <w:jc w:val="right"/>
            <w:rPr>
              <w:rFonts w:ascii="Arial" w:hAnsi="Arial" w:cs="Arial"/>
              <w:szCs w:val="16"/>
            </w:rPr>
          </w:pPr>
          <w:r w:rsidRPr="00EA60B5">
            <w:rPr>
              <w:rFonts w:ascii="Arial" w:hAnsi="Arial" w:cs="Arial"/>
              <w:color w:val="E84733"/>
              <w:szCs w:val="16"/>
            </w:rPr>
            <w:t>www.rovyna.cz</w:t>
          </w:r>
        </w:p>
      </w:tc>
    </w:tr>
  </w:tbl>
  <w:p w14:paraId="4E22147C" w14:textId="77777777" w:rsidR="005356C1" w:rsidRDefault="005356C1" w:rsidP="005356C1">
    <w:pPr>
      <w:ind w:left="0"/>
    </w:pPr>
    <w:r>
      <w:rPr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03113FB" wp14:editId="05D87421">
              <wp:simplePos x="0" y="0"/>
              <wp:positionH relativeFrom="page">
                <wp:posOffset>431999</wp:posOffset>
              </wp:positionH>
              <wp:positionV relativeFrom="page">
                <wp:posOffset>9894584</wp:posOffset>
              </wp:positionV>
              <wp:extent cx="6695999" cy="6248"/>
              <wp:effectExtent l="0" t="0" r="0" b="0"/>
              <wp:wrapTopAndBottom/>
              <wp:docPr id="218" name="Group 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95999" cy="6248"/>
                        <a:chOff x="0" y="0"/>
                        <a:chExt cx="6695999" cy="6248"/>
                      </a:xfrm>
                    </wpg:grpSpPr>
                    <wps:wsp>
                      <wps:cNvPr id="20" name="Shape 20"/>
                      <wps:cNvSpPr/>
                      <wps:spPr>
                        <a:xfrm>
                          <a:off x="0" y="0"/>
                          <a:ext cx="669599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5999">
                              <a:moveTo>
                                <a:pt x="0" y="0"/>
                              </a:moveTo>
                              <a:lnTo>
                                <a:pt x="6695999" y="0"/>
                              </a:lnTo>
                            </a:path>
                          </a:pathLst>
                        </a:custGeom>
                        <a:ln w="6248" cap="flat">
                          <a:custDash>
                            <a:ds d="700000" sp="600000"/>
                          </a:custDash>
                          <a:miter lim="100000"/>
                        </a:ln>
                      </wps:spPr>
                      <wps:style>
                        <a:lnRef idx="1">
                          <a:srgbClr val="E84733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3140FA7" id="Group 218" o:spid="_x0000_s1026" style="position:absolute;margin-left:34pt;margin-top:779.1pt;width:527.25pt;height:.5pt;z-index:251660288;mso-position-horizontal-relative:page;mso-position-vertical-relative:page" coordsize="66959,6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">
              <v:shape id="Shape 20" o:spid="_x0000_s1027" style="position:absolute;width:66959;height:0;visibility:visible;mso-wrap-style:square;v-text-anchor:top" coordsize="6695999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" path="m,l6695999,e" filled="f" strokecolor="#e84733" strokeweight=".17356mm">
                <v:stroke miterlimit="1" joinstyle="miter"/>
                <v:path arrowok="t" textboxrect="0,0,6695999,0"/>
              </v:shape>
              <w10:wrap type="topAndBottom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67106" w14:textId="77777777" w:rsidR="001B1079" w:rsidRDefault="001B107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8CAF9" w14:textId="77777777" w:rsidR="00B65275" w:rsidRDefault="00B65275" w:rsidP="005356C1">
      <w:pPr>
        <w:spacing w:line="240" w:lineRule="auto"/>
      </w:pPr>
      <w:r>
        <w:separator/>
      </w:r>
    </w:p>
  </w:footnote>
  <w:footnote w:type="continuationSeparator" w:id="0">
    <w:p w14:paraId="2576FFA3" w14:textId="77777777" w:rsidR="00B65275" w:rsidRDefault="00B65275" w:rsidP="005356C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086E6" w14:textId="77777777" w:rsidR="00BA5830" w:rsidRDefault="00BA583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D727F" w14:textId="317B11A5" w:rsidR="000E765F" w:rsidRPr="000E765F" w:rsidRDefault="00BA5830" w:rsidP="00687AFA">
    <w:pPr>
      <w:pStyle w:val="Zhlav"/>
      <w:tabs>
        <w:tab w:val="clear" w:pos="4513"/>
        <w:tab w:val="clear" w:pos="9026"/>
        <w:tab w:val="left" w:pos="7600"/>
      </w:tabs>
    </w:pPr>
    <w:r>
      <w:rPr>
        <w:noProof/>
      </w:rPr>
      <w:drawing>
        <wp:anchor distT="0" distB="0" distL="114300" distR="114300" simplePos="0" relativeHeight="251664384" behindDoc="1" locked="0" layoutInCell="1" allowOverlap="1" wp14:anchorId="040188C5" wp14:editId="3477FE70">
          <wp:simplePos x="0" y="0"/>
          <wp:positionH relativeFrom="column">
            <wp:posOffset>-460952</wp:posOffset>
          </wp:positionH>
          <wp:positionV relativeFrom="paragraph">
            <wp:posOffset>-34084</wp:posOffset>
          </wp:positionV>
          <wp:extent cx="1275034" cy="445770"/>
          <wp:effectExtent l="0" t="0" r="0" b="0"/>
          <wp:wrapNone/>
          <wp:docPr id="1758979805" name="Obrázek 1" descr="Obsah obrázku Písmo, Grafika, text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8979805" name="Obrázek 1" descr="Obsah obrázku Písmo, Grafika, text, logo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5034" cy="445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87AFA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8C2A4" w14:textId="77777777" w:rsidR="00BA5830" w:rsidRDefault="00BA583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830"/>
    <w:rsid w:val="000A5315"/>
    <w:rsid w:val="000D206F"/>
    <w:rsid w:val="000D4EFE"/>
    <w:rsid w:val="000E765F"/>
    <w:rsid w:val="00147599"/>
    <w:rsid w:val="001B1079"/>
    <w:rsid w:val="00390169"/>
    <w:rsid w:val="004A4CBE"/>
    <w:rsid w:val="004F7CD9"/>
    <w:rsid w:val="005356C1"/>
    <w:rsid w:val="00615BC1"/>
    <w:rsid w:val="006561CA"/>
    <w:rsid w:val="00687AFA"/>
    <w:rsid w:val="006D2B4B"/>
    <w:rsid w:val="00730904"/>
    <w:rsid w:val="00764E6B"/>
    <w:rsid w:val="0079669D"/>
    <w:rsid w:val="00860F05"/>
    <w:rsid w:val="00881924"/>
    <w:rsid w:val="008D4F84"/>
    <w:rsid w:val="00916C80"/>
    <w:rsid w:val="00A22E3C"/>
    <w:rsid w:val="00B65275"/>
    <w:rsid w:val="00B814B8"/>
    <w:rsid w:val="00BA5830"/>
    <w:rsid w:val="00C67911"/>
    <w:rsid w:val="00CA3F32"/>
    <w:rsid w:val="00CF16FA"/>
    <w:rsid w:val="00D27FDE"/>
    <w:rsid w:val="00DB518F"/>
    <w:rsid w:val="00E95175"/>
    <w:rsid w:val="00EA60B5"/>
    <w:rsid w:val="00ED218E"/>
    <w:rsid w:val="00EF4AA9"/>
    <w:rsid w:val="00F06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BED3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0" w:line="259" w:lineRule="auto"/>
      <w:ind w:left="-760"/>
    </w:pPr>
    <w:rPr>
      <w:rFonts w:ascii="Calibri" w:eastAsia="Calibri" w:hAnsi="Calibri" w:cs="Calibri"/>
      <w:color w:val="1C1C1B"/>
      <w:sz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356C1"/>
    <w:pPr>
      <w:tabs>
        <w:tab w:val="center" w:pos="4513"/>
        <w:tab w:val="right" w:pos="9026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56C1"/>
    <w:rPr>
      <w:rFonts w:ascii="Calibri" w:eastAsia="Calibri" w:hAnsi="Calibri" w:cs="Calibri"/>
      <w:color w:val="1C1C1B"/>
      <w:sz w:val="16"/>
    </w:rPr>
  </w:style>
  <w:style w:type="paragraph" w:styleId="Zpat">
    <w:name w:val="footer"/>
    <w:basedOn w:val="Normln"/>
    <w:link w:val="ZpatChar"/>
    <w:uiPriority w:val="99"/>
    <w:unhideWhenUsed/>
    <w:rsid w:val="005356C1"/>
    <w:pPr>
      <w:tabs>
        <w:tab w:val="center" w:pos="4513"/>
        <w:tab w:val="right" w:pos="9026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56C1"/>
    <w:rPr>
      <w:rFonts w:ascii="Calibri" w:eastAsia="Calibri" w:hAnsi="Calibri" w:cs="Calibri"/>
      <w:color w:val="1C1C1B"/>
      <w:sz w:val="16"/>
    </w:rPr>
  </w:style>
  <w:style w:type="character" w:styleId="Hypertextovodkaz">
    <w:name w:val="Hyperlink"/>
    <w:basedOn w:val="Standardnpsmoodstavce"/>
    <w:uiPriority w:val="99"/>
    <w:unhideWhenUsed/>
    <w:rsid w:val="00687AFA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87A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Rovyna_SAND_.dotx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KANAK_HUNTER_ROVYNA_hlav_papir_</vt:lpstr>
    </vt:vector>
  </TitlesOfParts>
  <Manager/>
  <Company/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KANAK_HUNTER_ROVYNA_hlav_papir_</dc:title>
  <dc:subject/>
  <dc:creator>František Strnadel</dc:creator>
  <cp:keywords/>
  <dc:description/>
  <cp:lastModifiedBy>Jan Sedláček</cp:lastModifiedBy>
  <cp:revision>2</cp:revision>
  <cp:lastPrinted>2024-04-29T11:22:00Z</cp:lastPrinted>
  <dcterms:created xsi:type="dcterms:W3CDTF">2024-05-20T14:30:00Z</dcterms:created>
  <dcterms:modified xsi:type="dcterms:W3CDTF">2024-05-20T14:30:00Z</dcterms:modified>
  <cp:category/>
</cp:coreProperties>
</file>